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1DD9" w:rsidRPr="003654EB" w:rsidRDefault="00FD1DD9" w:rsidP="003C6FEA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54E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Прокуратурой города поддержано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ходатайство подсудимой об освобождении от уголовной ответственности, прекращении уголовного дела возбужденного по </w:t>
      </w:r>
      <w:r w:rsidRPr="003654E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ч. 2 ст. 145.1 УК РФ </w:t>
      </w:r>
    </w:p>
    <w:p w:rsidR="00FD1DD9" w:rsidRPr="003654EB" w:rsidRDefault="00FD1DD9" w:rsidP="003C6FEA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D1DD9" w:rsidRPr="00D03A1B" w:rsidRDefault="00FD1DD9" w:rsidP="00BA32E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654EB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Прокуратурой города Североморска поддержано государственное обвинение по рассмотрению Мировым судом Североморского судебного района Мурманской области уголовного дела в отношении жителя города Североморска по обвинению в совершении преступления, предусмотренного ч. 2 ст. 145.2 УК РФ</w:t>
      </w:r>
      <w:r w:rsidRPr="00D03A1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03A1B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– невыплата заработной платы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FD1DD9" w:rsidRPr="003654EB" w:rsidRDefault="00FD1DD9" w:rsidP="00EC0D04">
      <w:pPr>
        <w:widowControl w:val="0"/>
        <w:tabs>
          <w:tab w:val="left" w:pos="746"/>
          <w:tab w:val="left" w:pos="1013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07.08.2020 в отношении </w:t>
      </w:r>
      <w:r w:rsidRPr="003654EB">
        <w:rPr>
          <w:rFonts w:ascii="Times New Roman" w:hAnsi="Times New Roman" w:cs="Times New Roman"/>
          <w:sz w:val="28"/>
          <w:szCs w:val="28"/>
        </w:rPr>
        <w:t xml:space="preserve">директор ООО «Д..» </w:t>
      </w:r>
      <w:r>
        <w:rPr>
          <w:rFonts w:ascii="Times New Roman" w:hAnsi="Times New Roman" w:cs="Times New Roman"/>
          <w:sz w:val="28"/>
          <w:szCs w:val="28"/>
        </w:rPr>
        <w:t>жительницы</w:t>
      </w:r>
      <w:r w:rsidRPr="003654EB">
        <w:rPr>
          <w:rFonts w:ascii="Times New Roman" w:hAnsi="Times New Roman" w:cs="Times New Roman"/>
          <w:sz w:val="28"/>
          <w:szCs w:val="28"/>
        </w:rPr>
        <w:t xml:space="preserve"> города Североморска гражданк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654EB">
        <w:rPr>
          <w:rFonts w:ascii="Times New Roman" w:hAnsi="Times New Roman" w:cs="Times New Roman"/>
          <w:sz w:val="28"/>
          <w:szCs w:val="28"/>
        </w:rPr>
        <w:t xml:space="preserve"> Е.</w:t>
      </w:r>
      <w:r>
        <w:rPr>
          <w:rFonts w:ascii="Times New Roman" w:hAnsi="Times New Roman" w:cs="Times New Roman"/>
          <w:sz w:val="28"/>
          <w:szCs w:val="28"/>
        </w:rPr>
        <w:t xml:space="preserve"> возбуждено уголовное дело по факту не выплаты заработной платы гражданке М. </w:t>
      </w:r>
      <w:r w:rsidRPr="003654EB">
        <w:rPr>
          <w:rFonts w:ascii="Times New Roman" w:hAnsi="Times New Roman" w:cs="Times New Roman"/>
          <w:sz w:val="28"/>
          <w:szCs w:val="28"/>
        </w:rPr>
        <w:t>в период с 31.05.2019 по 25.02.2020 частично свыше трех месяцев в сумме 53094, 82 рублей, а также компенсаци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654EB">
        <w:rPr>
          <w:rFonts w:ascii="Times New Roman" w:hAnsi="Times New Roman" w:cs="Times New Roman"/>
          <w:sz w:val="28"/>
          <w:szCs w:val="28"/>
        </w:rPr>
        <w:t xml:space="preserve"> за неиспользованный отпуск в размере 11 002, 27 рублей. </w:t>
      </w:r>
    </w:p>
    <w:p w:rsidR="00FD1DD9" w:rsidRPr="003654EB" w:rsidRDefault="00FD1DD9" w:rsidP="00DD0657">
      <w:pPr>
        <w:pStyle w:val="Con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3654EB">
        <w:rPr>
          <w:rFonts w:ascii="Times New Roman" w:hAnsi="Times New Roman"/>
          <w:sz w:val="28"/>
          <w:szCs w:val="28"/>
        </w:rPr>
        <w:t xml:space="preserve">12.10.2020 в Мировом суде Североморского судебного района Мурманской области состоялось судебное заседание по рассмотрению </w:t>
      </w:r>
      <w:r>
        <w:rPr>
          <w:rFonts w:ascii="Times New Roman" w:hAnsi="Times New Roman"/>
          <w:sz w:val="28"/>
          <w:szCs w:val="28"/>
        </w:rPr>
        <w:t xml:space="preserve">указанного </w:t>
      </w:r>
      <w:r w:rsidRPr="003654EB">
        <w:rPr>
          <w:rFonts w:ascii="Times New Roman" w:hAnsi="Times New Roman"/>
          <w:sz w:val="28"/>
          <w:szCs w:val="28"/>
        </w:rPr>
        <w:t>уголовного дела.</w:t>
      </w:r>
    </w:p>
    <w:p w:rsidR="00FD1DD9" w:rsidRPr="003654EB" w:rsidRDefault="00FD1DD9" w:rsidP="00DD0657">
      <w:pPr>
        <w:pStyle w:val="ConsNonformat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3654EB">
        <w:rPr>
          <w:rFonts w:ascii="Times New Roman" w:hAnsi="Times New Roman"/>
          <w:sz w:val="28"/>
          <w:szCs w:val="28"/>
        </w:rPr>
        <w:t xml:space="preserve">В судебном заседании подсудимая заявила ходатайство о прекращении в отношении нее уголовного дела, освобождении ее от уголовной ответственности в связи с исполнением всех требований предусмотренных примечанием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3654EB">
        <w:rPr>
          <w:rFonts w:ascii="Times New Roman" w:hAnsi="Times New Roman"/>
          <w:sz w:val="28"/>
          <w:szCs w:val="28"/>
        </w:rPr>
        <w:t>2 к статье 145.1 УК РФ.</w:t>
      </w:r>
    </w:p>
    <w:p w:rsidR="00FD1DD9" w:rsidRPr="003654EB" w:rsidRDefault="00FD1DD9" w:rsidP="003654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54EB">
        <w:rPr>
          <w:rFonts w:ascii="Times New Roman" w:hAnsi="Times New Roman" w:cs="Times New Roman"/>
          <w:sz w:val="28"/>
          <w:szCs w:val="28"/>
        </w:rPr>
        <w:t xml:space="preserve">Так, согласно примечанию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3654EB">
        <w:rPr>
          <w:rFonts w:ascii="Times New Roman" w:hAnsi="Times New Roman" w:cs="Times New Roman"/>
          <w:sz w:val="28"/>
          <w:szCs w:val="28"/>
        </w:rPr>
        <w:t>2 к статье 145.1 УК РФ л</w:t>
      </w:r>
      <w:r w:rsidRPr="003654EB">
        <w:rPr>
          <w:rFonts w:ascii="Times New Roman" w:hAnsi="Times New Roman" w:cs="Times New Roman"/>
          <w:sz w:val="28"/>
          <w:szCs w:val="28"/>
          <w:lang w:eastAsia="ru-RU"/>
        </w:rPr>
        <w:t>ицо, впервые совершившее преступление, предусмотренное частями первой или второй настоящей статьи, освобождается от уголовной ответственности, если в течение двух месяцев со дня возбуждения уголовного дела в полном объеме погасило задолженность по выплате заработной платы, пенсии, стипендии, пособия и иной установленной законом выплате, а также уплатило проценты (выплатило денежную компенсацию) в порядке, определяемом законодательством Российской Федерации, и если в его действиях не содержится иного состава преступления.</w:t>
      </w:r>
    </w:p>
    <w:p w:rsidR="00FD1DD9" w:rsidRDefault="00FD1DD9" w:rsidP="003654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654EB">
        <w:rPr>
          <w:rFonts w:ascii="Times New Roman" w:hAnsi="Times New Roman" w:cs="Times New Roman"/>
          <w:sz w:val="28"/>
          <w:szCs w:val="28"/>
          <w:lang w:eastAsia="ru-RU"/>
        </w:rPr>
        <w:t>Учитывая, что все требования подсудимой выполнены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полном объеме</w:t>
      </w:r>
      <w:r w:rsidRPr="003654EB">
        <w:rPr>
          <w:rFonts w:ascii="Times New Roman" w:hAnsi="Times New Roman" w:cs="Times New Roman"/>
          <w:sz w:val="28"/>
          <w:szCs w:val="28"/>
          <w:lang w:eastAsia="ru-RU"/>
        </w:rPr>
        <w:t xml:space="preserve"> прокуратура города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Североморска </w:t>
      </w:r>
      <w:r w:rsidRPr="003654EB">
        <w:rPr>
          <w:rFonts w:ascii="Times New Roman" w:hAnsi="Times New Roman" w:cs="Times New Roman"/>
          <w:sz w:val="28"/>
          <w:szCs w:val="28"/>
          <w:lang w:eastAsia="ru-RU"/>
        </w:rPr>
        <w:t>поддержала ходатайство подсудимой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654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FD1DD9" w:rsidRPr="003654EB" w:rsidRDefault="00FD1DD9" w:rsidP="003654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54EB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3654EB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>
        <w:rPr>
          <w:rFonts w:ascii="Times New Roman" w:hAnsi="Times New Roman" w:cs="Times New Roman"/>
          <w:sz w:val="28"/>
          <w:szCs w:val="28"/>
        </w:rPr>
        <w:t>Мирового судьи Североморского судебного района Мурманской области</w:t>
      </w:r>
      <w:r w:rsidRPr="003654EB">
        <w:rPr>
          <w:rFonts w:ascii="Times New Roman" w:hAnsi="Times New Roman" w:cs="Times New Roman"/>
          <w:sz w:val="28"/>
          <w:szCs w:val="28"/>
        </w:rPr>
        <w:t xml:space="preserve"> от 12.10.2020 гражданка Е. по ч. 2 ст. 145.1 УК РФ освобождена от уголовной ответственности, уголовное дело в отношении нее прекращено.</w:t>
      </w:r>
    </w:p>
    <w:p w:rsidR="00FD1DD9" w:rsidRPr="00CC0185" w:rsidRDefault="00FD1DD9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</w:rPr>
      </w:pPr>
    </w:p>
    <w:p w:rsidR="00FD1DD9" w:rsidRPr="00CC0185" w:rsidRDefault="00FD1DD9" w:rsidP="004D388D">
      <w:pPr>
        <w:pStyle w:val="ConsPlusNormal"/>
        <w:jc w:val="both"/>
        <w:rPr>
          <w:rFonts w:ascii="Times New Roman" w:hAnsi="Times New Roman" w:cs="Times New Roman"/>
          <w:b w:val="0"/>
          <w:bCs w:val="0"/>
          <w:color w:val="000000"/>
        </w:rPr>
      </w:pPr>
      <w:r>
        <w:rPr>
          <w:rFonts w:ascii="Times New Roman" w:hAnsi="Times New Roman" w:cs="Times New Roman"/>
          <w:b w:val="0"/>
          <w:bCs w:val="0"/>
          <w:color w:val="000000"/>
        </w:rPr>
        <w:t>И.о. пр</w:t>
      </w:r>
      <w:r w:rsidRPr="00CC0185">
        <w:rPr>
          <w:rFonts w:ascii="Times New Roman" w:hAnsi="Times New Roman" w:cs="Times New Roman"/>
          <w:b w:val="0"/>
          <w:bCs w:val="0"/>
          <w:color w:val="000000"/>
        </w:rPr>
        <w:t>окурор города Североморска</w:t>
      </w:r>
    </w:p>
    <w:p w:rsidR="00FD1DD9" w:rsidRPr="00CC0185" w:rsidRDefault="00FD1DD9" w:rsidP="0064633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CC0185">
        <w:rPr>
          <w:rFonts w:ascii="Times New Roman" w:hAnsi="Times New Roman" w:cs="Times New Roman"/>
          <w:color w:val="000000"/>
          <w:sz w:val="28"/>
          <w:szCs w:val="28"/>
        </w:rPr>
        <w:t>советник юстиции</w:t>
      </w:r>
      <w:r w:rsidRPr="00CC018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C018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C018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CC0185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И.В. Борисенко</w:t>
      </w:r>
    </w:p>
    <w:p w:rsidR="00FD1DD9" w:rsidRDefault="00FD1DD9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FD1DD9" w:rsidRDefault="00FD1DD9" w:rsidP="00646331">
      <w:pPr>
        <w:spacing w:line="240" w:lineRule="exact"/>
        <w:jc w:val="both"/>
        <w:rPr>
          <w:rFonts w:ascii="Times New Roman" w:hAnsi="Times New Roman" w:cs="Times New Roman"/>
          <w:sz w:val="16"/>
          <w:szCs w:val="16"/>
        </w:rPr>
      </w:pPr>
    </w:p>
    <w:p w:rsidR="00FD1DD9" w:rsidRPr="00A5153F" w:rsidRDefault="00FD1DD9" w:rsidP="00646331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>Д</w:t>
      </w:r>
      <w:r w:rsidRPr="00A5153F">
        <w:rPr>
          <w:rFonts w:ascii="Times New Roman" w:hAnsi="Times New Roman" w:cs="Times New Roman"/>
          <w:sz w:val="16"/>
          <w:szCs w:val="16"/>
        </w:rPr>
        <w:t>.А. Хрулева, тел.(8-81537) 5-13-82</w:t>
      </w:r>
    </w:p>
    <w:sectPr w:rsidR="00FD1DD9" w:rsidRPr="00A5153F" w:rsidSect="006B0219">
      <w:pgSz w:w="11906" w:h="16838"/>
      <w:pgMar w:top="1134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altName w:val=" MS Sans Serif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988B9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21CFF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60E5D6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D2C17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CDC44F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A52E0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FAA47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6ECC6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A7607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0F0BB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3F5"/>
    <w:rsid w:val="0001185F"/>
    <w:rsid w:val="00022CDD"/>
    <w:rsid w:val="000232C5"/>
    <w:rsid w:val="000246EF"/>
    <w:rsid w:val="00024DD3"/>
    <w:rsid w:val="00027F2A"/>
    <w:rsid w:val="00030C56"/>
    <w:rsid w:val="00040DEE"/>
    <w:rsid w:val="000444B7"/>
    <w:rsid w:val="000467C2"/>
    <w:rsid w:val="000507F1"/>
    <w:rsid w:val="00052F68"/>
    <w:rsid w:val="00061056"/>
    <w:rsid w:val="000711FA"/>
    <w:rsid w:val="00073A0C"/>
    <w:rsid w:val="00074DDA"/>
    <w:rsid w:val="00075FE7"/>
    <w:rsid w:val="00080587"/>
    <w:rsid w:val="00094617"/>
    <w:rsid w:val="000A13D8"/>
    <w:rsid w:val="000D0652"/>
    <w:rsid w:val="000D4A69"/>
    <w:rsid w:val="000D6E04"/>
    <w:rsid w:val="000F4E51"/>
    <w:rsid w:val="00102C37"/>
    <w:rsid w:val="00107D35"/>
    <w:rsid w:val="00110BBF"/>
    <w:rsid w:val="0011671D"/>
    <w:rsid w:val="0012036A"/>
    <w:rsid w:val="00125F72"/>
    <w:rsid w:val="00126D13"/>
    <w:rsid w:val="00130059"/>
    <w:rsid w:val="001422DD"/>
    <w:rsid w:val="00154D9A"/>
    <w:rsid w:val="001626EE"/>
    <w:rsid w:val="00173E06"/>
    <w:rsid w:val="00180D3A"/>
    <w:rsid w:val="00184233"/>
    <w:rsid w:val="001853F6"/>
    <w:rsid w:val="00185E0C"/>
    <w:rsid w:val="0019061E"/>
    <w:rsid w:val="00190963"/>
    <w:rsid w:val="00194690"/>
    <w:rsid w:val="001A3C19"/>
    <w:rsid w:val="001A4F12"/>
    <w:rsid w:val="001B54D6"/>
    <w:rsid w:val="001B693C"/>
    <w:rsid w:val="001D1B02"/>
    <w:rsid w:val="001D2038"/>
    <w:rsid w:val="001E4920"/>
    <w:rsid w:val="001E5B90"/>
    <w:rsid w:val="001F1B42"/>
    <w:rsid w:val="001F424B"/>
    <w:rsid w:val="001F7CE8"/>
    <w:rsid w:val="0022036F"/>
    <w:rsid w:val="00220C3F"/>
    <w:rsid w:val="00222485"/>
    <w:rsid w:val="002269D2"/>
    <w:rsid w:val="00236FE4"/>
    <w:rsid w:val="002454A5"/>
    <w:rsid w:val="00255772"/>
    <w:rsid w:val="002578DD"/>
    <w:rsid w:val="00261D91"/>
    <w:rsid w:val="00266976"/>
    <w:rsid w:val="002724A2"/>
    <w:rsid w:val="00275273"/>
    <w:rsid w:val="00275E00"/>
    <w:rsid w:val="00281C18"/>
    <w:rsid w:val="002862CB"/>
    <w:rsid w:val="002879E9"/>
    <w:rsid w:val="002921D9"/>
    <w:rsid w:val="002B19DB"/>
    <w:rsid w:val="002C3B6E"/>
    <w:rsid w:val="002C5C09"/>
    <w:rsid w:val="002D041C"/>
    <w:rsid w:val="002E0768"/>
    <w:rsid w:val="002F0F82"/>
    <w:rsid w:val="002F34D7"/>
    <w:rsid w:val="00301FC2"/>
    <w:rsid w:val="003038C0"/>
    <w:rsid w:val="0030414C"/>
    <w:rsid w:val="00306155"/>
    <w:rsid w:val="00306E8D"/>
    <w:rsid w:val="00310E01"/>
    <w:rsid w:val="003136A4"/>
    <w:rsid w:val="00322BEE"/>
    <w:rsid w:val="00334C9F"/>
    <w:rsid w:val="00343E4C"/>
    <w:rsid w:val="00346580"/>
    <w:rsid w:val="00346EDB"/>
    <w:rsid w:val="003507C6"/>
    <w:rsid w:val="00353CF0"/>
    <w:rsid w:val="00354936"/>
    <w:rsid w:val="0036022A"/>
    <w:rsid w:val="003654EB"/>
    <w:rsid w:val="00371060"/>
    <w:rsid w:val="003761DC"/>
    <w:rsid w:val="0037762C"/>
    <w:rsid w:val="00381B1A"/>
    <w:rsid w:val="00386584"/>
    <w:rsid w:val="003869D8"/>
    <w:rsid w:val="00390871"/>
    <w:rsid w:val="00397A63"/>
    <w:rsid w:val="003A046E"/>
    <w:rsid w:val="003B2573"/>
    <w:rsid w:val="003C1427"/>
    <w:rsid w:val="003C261D"/>
    <w:rsid w:val="003C6FEA"/>
    <w:rsid w:val="003D1B30"/>
    <w:rsid w:val="003F4582"/>
    <w:rsid w:val="003F5565"/>
    <w:rsid w:val="003F7497"/>
    <w:rsid w:val="004107BB"/>
    <w:rsid w:val="00411D15"/>
    <w:rsid w:val="00415326"/>
    <w:rsid w:val="00417F67"/>
    <w:rsid w:val="00427198"/>
    <w:rsid w:val="00435344"/>
    <w:rsid w:val="00436230"/>
    <w:rsid w:val="00441A9A"/>
    <w:rsid w:val="00451A3A"/>
    <w:rsid w:val="00454A85"/>
    <w:rsid w:val="0045590B"/>
    <w:rsid w:val="0045662C"/>
    <w:rsid w:val="004662AF"/>
    <w:rsid w:val="00475A9A"/>
    <w:rsid w:val="00475C18"/>
    <w:rsid w:val="00485497"/>
    <w:rsid w:val="0048707B"/>
    <w:rsid w:val="00492326"/>
    <w:rsid w:val="004960BE"/>
    <w:rsid w:val="00496D5B"/>
    <w:rsid w:val="004A0B8B"/>
    <w:rsid w:val="004A2D7F"/>
    <w:rsid w:val="004B3129"/>
    <w:rsid w:val="004C0B63"/>
    <w:rsid w:val="004C43CC"/>
    <w:rsid w:val="004D388D"/>
    <w:rsid w:val="004D7269"/>
    <w:rsid w:val="004E4060"/>
    <w:rsid w:val="004E5F72"/>
    <w:rsid w:val="004F37D4"/>
    <w:rsid w:val="004F61CC"/>
    <w:rsid w:val="00500CEA"/>
    <w:rsid w:val="005246F1"/>
    <w:rsid w:val="00540154"/>
    <w:rsid w:val="00551057"/>
    <w:rsid w:val="0055611A"/>
    <w:rsid w:val="00557360"/>
    <w:rsid w:val="005625EF"/>
    <w:rsid w:val="00563C63"/>
    <w:rsid w:val="00580119"/>
    <w:rsid w:val="00580406"/>
    <w:rsid w:val="0058241F"/>
    <w:rsid w:val="00592955"/>
    <w:rsid w:val="0059533B"/>
    <w:rsid w:val="005A5309"/>
    <w:rsid w:val="005A5F0E"/>
    <w:rsid w:val="005B3E61"/>
    <w:rsid w:val="005C35D6"/>
    <w:rsid w:val="005C3F0C"/>
    <w:rsid w:val="005D0EBE"/>
    <w:rsid w:val="005D5ADE"/>
    <w:rsid w:val="005D6982"/>
    <w:rsid w:val="005E3BD3"/>
    <w:rsid w:val="005E666A"/>
    <w:rsid w:val="005E6AF0"/>
    <w:rsid w:val="00624B2B"/>
    <w:rsid w:val="00640371"/>
    <w:rsid w:val="00646331"/>
    <w:rsid w:val="006550D9"/>
    <w:rsid w:val="00655830"/>
    <w:rsid w:val="006562C2"/>
    <w:rsid w:val="00676579"/>
    <w:rsid w:val="00676806"/>
    <w:rsid w:val="00681B13"/>
    <w:rsid w:val="0068403C"/>
    <w:rsid w:val="00685107"/>
    <w:rsid w:val="006B0219"/>
    <w:rsid w:val="006C7BDD"/>
    <w:rsid w:val="006E55AD"/>
    <w:rsid w:val="006F2FF4"/>
    <w:rsid w:val="006F68AF"/>
    <w:rsid w:val="007009F4"/>
    <w:rsid w:val="00701589"/>
    <w:rsid w:val="007050C8"/>
    <w:rsid w:val="00721B26"/>
    <w:rsid w:val="00722B85"/>
    <w:rsid w:val="007254DB"/>
    <w:rsid w:val="007260B1"/>
    <w:rsid w:val="0073214D"/>
    <w:rsid w:val="00742058"/>
    <w:rsid w:val="0074383B"/>
    <w:rsid w:val="00757A40"/>
    <w:rsid w:val="0076200A"/>
    <w:rsid w:val="00770A16"/>
    <w:rsid w:val="007723BE"/>
    <w:rsid w:val="00776E54"/>
    <w:rsid w:val="00777157"/>
    <w:rsid w:val="00781716"/>
    <w:rsid w:val="00782E89"/>
    <w:rsid w:val="007B09B0"/>
    <w:rsid w:val="007B7D71"/>
    <w:rsid w:val="007D266C"/>
    <w:rsid w:val="007D33F5"/>
    <w:rsid w:val="007D65AD"/>
    <w:rsid w:val="007D6773"/>
    <w:rsid w:val="007D6840"/>
    <w:rsid w:val="007D6DC8"/>
    <w:rsid w:val="007E0B73"/>
    <w:rsid w:val="007E18B2"/>
    <w:rsid w:val="007E27AD"/>
    <w:rsid w:val="007E3B16"/>
    <w:rsid w:val="007F031D"/>
    <w:rsid w:val="00804451"/>
    <w:rsid w:val="00812E66"/>
    <w:rsid w:val="00813227"/>
    <w:rsid w:val="008221B2"/>
    <w:rsid w:val="00826B6E"/>
    <w:rsid w:val="008338D8"/>
    <w:rsid w:val="00836E49"/>
    <w:rsid w:val="00844310"/>
    <w:rsid w:val="00846437"/>
    <w:rsid w:val="0085690F"/>
    <w:rsid w:val="0086449C"/>
    <w:rsid w:val="0086480E"/>
    <w:rsid w:val="008705C5"/>
    <w:rsid w:val="00870E39"/>
    <w:rsid w:val="008727EA"/>
    <w:rsid w:val="00883316"/>
    <w:rsid w:val="00887B8B"/>
    <w:rsid w:val="00894361"/>
    <w:rsid w:val="008970EB"/>
    <w:rsid w:val="008A4B62"/>
    <w:rsid w:val="008A66C4"/>
    <w:rsid w:val="008B0C47"/>
    <w:rsid w:val="008B2831"/>
    <w:rsid w:val="008B433D"/>
    <w:rsid w:val="008D7A68"/>
    <w:rsid w:val="008E49EF"/>
    <w:rsid w:val="008E5175"/>
    <w:rsid w:val="008E5BC3"/>
    <w:rsid w:val="008F2030"/>
    <w:rsid w:val="008F6C38"/>
    <w:rsid w:val="009053DB"/>
    <w:rsid w:val="009168BF"/>
    <w:rsid w:val="00931C72"/>
    <w:rsid w:val="00932B24"/>
    <w:rsid w:val="009349B8"/>
    <w:rsid w:val="00937224"/>
    <w:rsid w:val="009409FC"/>
    <w:rsid w:val="0094197A"/>
    <w:rsid w:val="009504D6"/>
    <w:rsid w:val="0095214A"/>
    <w:rsid w:val="00956295"/>
    <w:rsid w:val="00956A29"/>
    <w:rsid w:val="00960E8D"/>
    <w:rsid w:val="00964B5F"/>
    <w:rsid w:val="00964F20"/>
    <w:rsid w:val="00995A67"/>
    <w:rsid w:val="009A0520"/>
    <w:rsid w:val="009A345C"/>
    <w:rsid w:val="009C0A9B"/>
    <w:rsid w:val="009C7A6D"/>
    <w:rsid w:val="009D6216"/>
    <w:rsid w:val="009D6BC4"/>
    <w:rsid w:val="009D7C39"/>
    <w:rsid w:val="009E2074"/>
    <w:rsid w:val="009E54BD"/>
    <w:rsid w:val="009F2BCB"/>
    <w:rsid w:val="009F375D"/>
    <w:rsid w:val="009F3F0E"/>
    <w:rsid w:val="009F7579"/>
    <w:rsid w:val="00A01165"/>
    <w:rsid w:val="00A1431C"/>
    <w:rsid w:val="00A17907"/>
    <w:rsid w:val="00A2274E"/>
    <w:rsid w:val="00A33A40"/>
    <w:rsid w:val="00A34ED0"/>
    <w:rsid w:val="00A45FE6"/>
    <w:rsid w:val="00A5153F"/>
    <w:rsid w:val="00A579A2"/>
    <w:rsid w:val="00A617B3"/>
    <w:rsid w:val="00A70773"/>
    <w:rsid w:val="00A76584"/>
    <w:rsid w:val="00A80BE3"/>
    <w:rsid w:val="00A83CA1"/>
    <w:rsid w:val="00A853D4"/>
    <w:rsid w:val="00A85F33"/>
    <w:rsid w:val="00A94A31"/>
    <w:rsid w:val="00AB1CB8"/>
    <w:rsid w:val="00AC08D2"/>
    <w:rsid w:val="00AE09C0"/>
    <w:rsid w:val="00AE56AF"/>
    <w:rsid w:val="00B00F38"/>
    <w:rsid w:val="00B02480"/>
    <w:rsid w:val="00B07C0E"/>
    <w:rsid w:val="00B12C5C"/>
    <w:rsid w:val="00B14C54"/>
    <w:rsid w:val="00B3336C"/>
    <w:rsid w:val="00B3375E"/>
    <w:rsid w:val="00B4506B"/>
    <w:rsid w:val="00B46BC7"/>
    <w:rsid w:val="00B53884"/>
    <w:rsid w:val="00B56FD5"/>
    <w:rsid w:val="00B60819"/>
    <w:rsid w:val="00B61C72"/>
    <w:rsid w:val="00B72AAB"/>
    <w:rsid w:val="00B83F66"/>
    <w:rsid w:val="00B84968"/>
    <w:rsid w:val="00B87E52"/>
    <w:rsid w:val="00B90C5A"/>
    <w:rsid w:val="00B90DFB"/>
    <w:rsid w:val="00B97807"/>
    <w:rsid w:val="00BA1BF1"/>
    <w:rsid w:val="00BA22AC"/>
    <w:rsid w:val="00BA32E0"/>
    <w:rsid w:val="00BB73F4"/>
    <w:rsid w:val="00BD2394"/>
    <w:rsid w:val="00BD387D"/>
    <w:rsid w:val="00BD3B1D"/>
    <w:rsid w:val="00BD7AB1"/>
    <w:rsid w:val="00BE0F28"/>
    <w:rsid w:val="00BE5E6A"/>
    <w:rsid w:val="00BF3849"/>
    <w:rsid w:val="00BF7B8A"/>
    <w:rsid w:val="00C01797"/>
    <w:rsid w:val="00C05917"/>
    <w:rsid w:val="00C12B9E"/>
    <w:rsid w:val="00C1455D"/>
    <w:rsid w:val="00C15B1B"/>
    <w:rsid w:val="00C17809"/>
    <w:rsid w:val="00C17DEC"/>
    <w:rsid w:val="00C20D47"/>
    <w:rsid w:val="00C23102"/>
    <w:rsid w:val="00C23C84"/>
    <w:rsid w:val="00C27021"/>
    <w:rsid w:val="00C27296"/>
    <w:rsid w:val="00C346EC"/>
    <w:rsid w:val="00C47334"/>
    <w:rsid w:val="00C50C16"/>
    <w:rsid w:val="00C57107"/>
    <w:rsid w:val="00C60FC0"/>
    <w:rsid w:val="00C61E46"/>
    <w:rsid w:val="00C74464"/>
    <w:rsid w:val="00C877BA"/>
    <w:rsid w:val="00C915AA"/>
    <w:rsid w:val="00C93118"/>
    <w:rsid w:val="00C96A64"/>
    <w:rsid w:val="00CA5010"/>
    <w:rsid w:val="00CB17F7"/>
    <w:rsid w:val="00CC0185"/>
    <w:rsid w:val="00CC0EA6"/>
    <w:rsid w:val="00CC28AD"/>
    <w:rsid w:val="00CD0180"/>
    <w:rsid w:val="00CD07F0"/>
    <w:rsid w:val="00CD25D8"/>
    <w:rsid w:val="00CE042E"/>
    <w:rsid w:val="00CE4765"/>
    <w:rsid w:val="00CE6647"/>
    <w:rsid w:val="00D03A1B"/>
    <w:rsid w:val="00D21E42"/>
    <w:rsid w:val="00D32858"/>
    <w:rsid w:val="00D36A94"/>
    <w:rsid w:val="00D374DE"/>
    <w:rsid w:val="00D40021"/>
    <w:rsid w:val="00D40853"/>
    <w:rsid w:val="00D52336"/>
    <w:rsid w:val="00D5475F"/>
    <w:rsid w:val="00D55678"/>
    <w:rsid w:val="00D56492"/>
    <w:rsid w:val="00D574E0"/>
    <w:rsid w:val="00D60F6D"/>
    <w:rsid w:val="00D715AB"/>
    <w:rsid w:val="00D77F2C"/>
    <w:rsid w:val="00D86929"/>
    <w:rsid w:val="00D90357"/>
    <w:rsid w:val="00D92577"/>
    <w:rsid w:val="00D931EA"/>
    <w:rsid w:val="00D97936"/>
    <w:rsid w:val="00DB4AEB"/>
    <w:rsid w:val="00DB68FC"/>
    <w:rsid w:val="00DC197E"/>
    <w:rsid w:val="00DC286A"/>
    <w:rsid w:val="00DC6239"/>
    <w:rsid w:val="00DC6B50"/>
    <w:rsid w:val="00DD035B"/>
    <w:rsid w:val="00DD0657"/>
    <w:rsid w:val="00DD2701"/>
    <w:rsid w:val="00DE1B23"/>
    <w:rsid w:val="00DF0F0C"/>
    <w:rsid w:val="00E04199"/>
    <w:rsid w:val="00E07DBB"/>
    <w:rsid w:val="00E10068"/>
    <w:rsid w:val="00E124D6"/>
    <w:rsid w:val="00E13CBB"/>
    <w:rsid w:val="00E216B9"/>
    <w:rsid w:val="00E2598C"/>
    <w:rsid w:val="00E259FF"/>
    <w:rsid w:val="00E25BEF"/>
    <w:rsid w:val="00E40688"/>
    <w:rsid w:val="00E43C81"/>
    <w:rsid w:val="00E4492A"/>
    <w:rsid w:val="00E55799"/>
    <w:rsid w:val="00E559C9"/>
    <w:rsid w:val="00E56813"/>
    <w:rsid w:val="00E65CE9"/>
    <w:rsid w:val="00E72153"/>
    <w:rsid w:val="00E77044"/>
    <w:rsid w:val="00E855DA"/>
    <w:rsid w:val="00E85BDF"/>
    <w:rsid w:val="00E94240"/>
    <w:rsid w:val="00EA4D30"/>
    <w:rsid w:val="00EB2582"/>
    <w:rsid w:val="00EC0D04"/>
    <w:rsid w:val="00EC69F2"/>
    <w:rsid w:val="00ED4DD4"/>
    <w:rsid w:val="00EE2F0D"/>
    <w:rsid w:val="00EF3065"/>
    <w:rsid w:val="00F02884"/>
    <w:rsid w:val="00F11A54"/>
    <w:rsid w:val="00F1736F"/>
    <w:rsid w:val="00F23B2E"/>
    <w:rsid w:val="00F3227E"/>
    <w:rsid w:val="00F3748F"/>
    <w:rsid w:val="00F50D29"/>
    <w:rsid w:val="00F5114A"/>
    <w:rsid w:val="00F54CBA"/>
    <w:rsid w:val="00F60BAE"/>
    <w:rsid w:val="00F618D7"/>
    <w:rsid w:val="00F6387A"/>
    <w:rsid w:val="00F65AF9"/>
    <w:rsid w:val="00F672B4"/>
    <w:rsid w:val="00F77E1D"/>
    <w:rsid w:val="00F92C0B"/>
    <w:rsid w:val="00F96ECF"/>
    <w:rsid w:val="00FA05FC"/>
    <w:rsid w:val="00FA5771"/>
    <w:rsid w:val="00FA7746"/>
    <w:rsid w:val="00FB605F"/>
    <w:rsid w:val="00FB6F16"/>
    <w:rsid w:val="00FC39DD"/>
    <w:rsid w:val="00FC7604"/>
    <w:rsid w:val="00FD1DD9"/>
    <w:rsid w:val="00FE05C7"/>
    <w:rsid w:val="00FE1EEB"/>
    <w:rsid w:val="00FE502A"/>
    <w:rsid w:val="00FF14E1"/>
    <w:rsid w:val="00FF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70E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lk">
    <w:name w:val="blk"/>
    <w:basedOn w:val="DefaultParagraphFont"/>
    <w:uiPriority w:val="99"/>
    <w:rsid w:val="008E5175"/>
    <w:rPr>
      <w:rFonts w:cs="Times New Roman"/>
    </w:rPr>
  </w:style>
  <w:style w:type="paragraph" w:customStyle="1" w:styleId="ConsPlusNormal">
    <w:name w:val="ConsPlusNormal"/>
    <w:uiPriority w:val="99"/>
    <w:rsid w:val="00A70773"/>
    <w:pPr>
      <w:autoSpaceDE w:val="0"/>
      <w:autoSpaceDN w:val="0"/>
      <w:adjustRightInd w:val="0"/>
    </w:pPr>
    <w:rPr>
      <w:rFonts w:cs="Calibri"/>
      <w:b/>
      <w:bCs/>
      <w:sz w:val="28"/>
      <w:szCs w:val="28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4153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25BEF"/>
    <w:rPr>
      <w:rFonts w:ascii="Times New Roman" w:hAnsi="Times New Roman" w:cs="Times New Roman"/>
      <w:sz w:val="2"/>
      <w:szCs w:val="2"/>
      <w:lang w:eastAsia="en-US"/>
    </w:rPr>
  </w:style>
  <w:style w:type="character" w:customStyle="1" w:styleId="2">
    <w:name w:val="Основной текст (2)_"/>
    <w:link w:val="20"/>
    <w:uiPriority w:val="99"/>
    <w:locked/>
    <w:rsid w:val="00CD07F0"/>
    <w:rPr>
      <w:sz w:val="22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CD07F0"/>
    <w:pPr>
      <w:widowControl w:val="0"/>
      <w:shd w:val="clear" w:color="auto" w:fill="FFFFFF"/>
      <w:spacing w:after="0" w:line="264" w:lineRule="exact"/>
      <w:jc w:val="both"/>
    </w:pPr>
    <w:rPr>
      <w:rFonts w:cs="Times New Roman"/>
      <w:szCs w:val="20"/>
      <w:shd w:val="clear" w:color="auto" w:fill="FFFFFF"/>
      <w:lang w:eastAsia="ru-RU"/>
    </w:rPr>
  </w:style>
  <w:style w:type="paragraph" w:customStyle="1" w:styleId="ConsNonformat">
    <w:name w:val="ConsNonformat"/>
    <w:link w:val="ConsNonformat0"/>
    <w:uiPriority w:val="99"/>
    <w:rsid w:val="00A5153F"/>
    <w:pPr>
      <w:widowControl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ConsNonformat0">
    <w:name w:val="ConsNonformat Знак"/>
    <w:basedOn w:val="DefaultParagraphFont"/>
    <w:link w:val="ConsNonformat"/>
    <w:uiPriority w:val="99"/>
    <w:locked/>
    <w:rsid w:val="00A5153F"/>
    <w:rPr>
      <w:rFonts w:ascii="Courier New" w:hAnsi="Courier New" w:cs="Times New Roman"/>
      <w:lang w:val="ru-RU" w:eastAsia="ru-RU" w:bidi="ar-SA"/>
    </w:rPr>
  </w:style>
  <w:style w:type="character" w:customStyle="1" w:styleId="2Candara">
    <w:name w:val="Основной текст (2) + Candara"/>
    <w:aliases w:val="16 pt"/>
    <w:basedOn w:val="DefaultParagraphFont"/>
    <w:uiPriority w:val="99"/>
    <w:rsid w:val="00D90357"/>
    <w:rPr>
      <w:rFonts w:ascii="Candara" w:hAnsi="Candara" w:cs="Candara"/>
      <w:spacing w:val="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96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731</TotalTime>
  <Pages>1</Pages>
  <Words>338</Words>
  <Characters>1933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краевой</dc:creator>
  <cp:keywords/>
  <dc:description/>
  <cp:lastModifiedBy>User</cp:lastModifiedBy>
  <cp:revision>28</cp:revision>
  <cp:lastPrinted>2020-10-20T15:38:00Z</cp:lastPrinted>
  <dcterms:created xsi:type="dcterms:W3CDTF">2016-08-04T12:37:00Z</dcterms:created>
  <dcterms:modified xsi:type="dcterms:W3CDTF">2020-10-20T15:38:00Z</dcterms:modified>
</cp:coreProperties>
</file>